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4A13D" w14:textId="77777777" w:rsidR="00CE3C3F" w:rsidRDefault="00CE3C3F">
      <w:pPr>
        <w:spacing w:after="0" w:line="240" w:lineRule="auto"/>
        <w:jc w:val="both"/>
        <w:rPr>
          <w:b/>
          <w:color w:val="002060"/>
          <w:sz w:val="28"/>
          <w:szCs w:val="28"/>
        </w:rPr>
      </w:pPr>
    </w:p>
    <w:p w14:paraId="0D5A7622" w14:textId="77777777" w:rsidR="00DD1414" w:rsidRDefault="00C773D1">
      <w:pPr>
        <w:spacing w:after="0" w:line="240" w:lineRule="auto"/>
        <w:jc w:val="both"/>
        <w:rPr>
          <w:b/>
          <w:sz w:val="18"/>
          <w:szCs w:val="18"/>
        </w:rPr>
      </w:pPr>
      <w:r w:rsidRPr="00C727BF">
        <w:rPr>
          <w:noProof/>
        </w:rPr>
        <w:drawing>
          <wp:inline distT="0" distB="0" distL="0" distR="0" wp14:anchorId="0CDC2D53" wp14:editId="75C37CC6">
            <wp:extent cx="6116955" cy="1323340"/>
            <wp:effectExtent l="0" t="0" r="0" b="0"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2A914" w14:textId="77777777" w:rsidR="00DD1414" w:rsidRDefault="00DD1414">
      <w:pPr>
        <w:shd w:val="clear" w:color="auto" w:fill="FFFFFF"/>
        <w:spacing w:after="0" w:line="336" w:lineRule="atLeast"/>
        <w:ind w:left="425"/>
        <w:jc w:val="center"/>
        <w:rPr>
          <w:b/>
          <w:bCs/>
          <w:sz w:val="32"/>
          <w:u w:val="single"/>
        </w:rPr>
      </w:pPr>
    </w:p>
    <w:p w14:paraId="63CD3CFB" w14:textId="77777777" w:rsidR="00DD1414" w:rsidRDefault="00DD1414">
      <w:pPr>
        <w:jc w:val="center"/>
        <w:rPr>
          <w:b/>
          <w:sz w:val="28"/>
        </w:rPr>
      </w:pPr>
    </w:p>
    <w:p w14:paraId="53A9456B" w14:textId="77777777" w:rsidR="00DD1414" w:rsidRDefault="00D61F06">
      <w:pPr>
        <w:jc w:val="center"/>
        <w:rPr>
          <w:b/>
          <w:sz w:val="28"/>
        </w:rPr>
      </w:pPr>
      <w:r>
        <w:rPr>
          <w:b/>
          <w:sz w:val="28"/>
        </w:rPr>
        <w:t>DICHIARAZIONE ASSUNZIONE DI RESPONSABILITA’ DOCENTI</w:t>
      </w:r>
    </w:p>
    <w:p w14:paraId="647CD716" w14:textId="77777777" w:rsidR="00DD1414" w:rsidRDefault="00DD1414"/>
    <w:p w14:paraId="24544135" w14:textId="77777777" w:rsidR="00DD1414" w:rsidRDefault="00DD1414">
      <w:pPr>
        <w:pStyle w:val="Intestazione"/>
        <w:tabs>
          <w:tab w:val="clear" w:pos="4819"/>
          <w:tab w:val="clear" w:pos="9638"/>
        </w:tabs>
      </w:pPr>
    </w:p>
    <w:p w14:paraId="4F565C67" w14:textId="77777777" w:rsidR="00DD1414" w:rsidRDefault="00D61F06">
      <w:r>
        <w:t xml:space="preserve">Il/La sottoscritto/a________________________________________ docente accompagnatore </w:t>
      </w:r>
    </w:p>
    <w:p w14:paraId="3F23C691" w14:textId="77777777" w:rsidR="00DD1414" w:rsidRDefault="00DD1414"/>
    <w:p w14:paraId="5A8578C6" w14:textId="77777777" w:rsidR="00DD1414" w:rsidRDefault="00D61F06">
      <w:pPr>
        <w:pStyle w:val="Corpodeltesto"/>
        <w:jc w:val="center"/>
        <w:rPr>
          <w:bCs/>
        </w:rPr>
      </w:pPr>
      <w:r>
        <w:rPr>
          <w:bCs/>
        </w:rPr>
        <w:t>dichiara</w:t>
      </w:r>
    </w:p>
    <w:p w14:paraId="4D772470" w14:textId="77777777" w:rsidR="00DD1414" w:rsidRDefault="00DD1414">
      <w:pPr>
        <w:pStyle w:val="Corpodeltesto"/>
        <w:jc w:val="center"/>
        <w:rPr>
          <w:b w:val="0"/>
          <w:bCs/>
        </w:rPr>
      </w:pPr>
    </w:p>
    <w:p w14:paraId="6EBDB4BA" w14:textId="77777777" w:rsidR="00DD1414" w:rsidRDefault="00D61F06">
      <w:pPr>
        <w:pStyle w:val="Corpodeltesto"/>
        <w:spacing w:line="480" w:lineRule="auto"/>
        <w:rPr>
          <w:b w:val="0"/>
          <w:bCs/>
        </w:rPr>
      </w:pPr>
      <w:r>
        <w:rPr>
          <w:b w:val="0"/>
          <w:bCs/>
        </w:rPr>
        <w:t>di assumersi la responsabilità e l’obbligo di  vigilanza degli studenti  della classe ________ partecipanti al viaggio di istruzione a _____________________________________ dal _________________________   al _________________________</w:t>
      </w:r>
    </w:p>
    <w:p w14:paraId="7ECB2DD1" w14:textId="77777777" w:rsidR="00DD1414" w:rsidRDefault="00DD1414">
      <w:pPr>
        <w:jc w:val="both"/>
      </w:pPr>
    </w:p>
    <w:p w14:paraId="53A99AA5" w14:textId="77777777" w:rsidR="00DD1414" w:rsidRDefault="00DD1414">
      <w:pPr>
        <w:jc w:val="both"/>
      </w:pPr>
    </w:p>
    <w:p w14:paraId="2C9E7F30" w14:textId="77777777" w:rsidR="00DD1414" w:rsidRDefault="00DD1414">
      <w:pPr>
        <w:jc w:val="both"/>
      </w:pPr>
    </w:p>
    <w:p w14:paraId="578226B5" w14:textId="77777777" w:rsidR="00DD1414" w:rsidRDefault="00D61F0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3713D887" w14:textId="77777777" w:rsidR="00DD1414" w:rsidRDefault="00D61F0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0F6686AB" w14:textId="77777777" w:rsidR="00DD1414" w:rsidRDefault="00DD1414">
      <w:pPr>
        <w:jc w:val="both"/>
      </w:pPr>
    </w:p>
    <w:p w14:paraId="6B48F681" w14:textId="77777777" w:rsidR="00DD1414" w:rsidRDefault="00DD1414">
      <w:pPr>
        <w:jc w:val="both"/>
      </w:pPr>
    </w:p>
    <w:p w14:paraId="6925AF64" w14:textId="77777777" w:rsidR="00DD1414" w:rsidRDefault="00D61F06">
      <w:pPr>
        <w:jc w:val="both"/>
      </w:pPr>
      <w:r>
        <w:t>Milano, __________________________</w:t>
      </w:r>
    </w:p>
    <w:p w14:paraId="65C68B55" w14:textId="77777777" w:rsidR="00DD1414" w:rsidRDefault="00DD1414">
      <w:pPr>
        <w:jc w:val="both"/>
      </w:pPr>
    </w:p>
    <w:sectPr w:rsidR="00DD1414">
      <w:headerReference w:type="default" r:id="rId8"/>
      <w:type w:val="continuous"/>
      <w:pgSz w:w="11907" w:h="16840"/>
      <w:pgMar w:top="85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52BEC" w14:textId="77777777" w:rsidR="00933D41" w:rsidRDefault="00933D41">
      <w:pPr>
        <w:spacing w:after="0" w:line="240" w:lineRule="auto"/>
      </w:pPr>
      <w:r>
        <w:separator/>
      </w:r>
    </w:p>
  </w:endnote>
  <w:endnote w:type="continuationSeparator" w:id="0">
    <w:p w14:paraId="2C0F8FD5" w14:textId="77777777" w:rsidR="00933D41" w:rsidRDefault="00933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0750B" w14:textId="77777777" w:rsidR="00933D41" w:rsidRDefault="00933D41">
      <w:pPr>
        <w:spacing w:after="0" w:line="240" w:lineRule="auto"/>
      </w:pPr>
      <w:r>
        <w:separator/>
      </w:r>
    </w:p>
  </w:footnote>
  <w:footnote w:type="continuationSeparator" w:id="0">
    <w:p w14:paraId="2CE8BA34" w14:textId="77777777" w:rsidR="00933D41" w:rsidRDefault="00933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4773C" w14:textId="77777777" w:rsidR="00DD1414" w:rsidRDefault="00D61F06">
    <w:pPr>
      <w:pStyle w:val="Titolo"/>
      <w:outlineLvl w:val="0"/>
    </w:pPr>
    <w:r>
      <w:t>ISTITUTO DI ISTRUZIONE SUPERIORE  STATALE</w:t>
    </w:r>
  </w:p>
  <w:p w14:paraId="218F0A3F" w14:textId="77777777" w:rsidR="00DD1414" w:rsidRDefault="00D61F06">
    <w:pPr>
      <w:pStyle w:val="Titolo"/>
      <w:tabs>
        <w:tab w:val="left" w:pos="234"/>
        <w:tab w:val="center" w:pos="4819"/>
      </w:tabs>
      <w:rPr>
        <w:sz w:val="32"/>
      </w:rPr>
    </w:pPr>
    <w:r>
      <w:rPr>
        <w:noProof/>
        <w:sz w:val="32"/>
      </w:rPr>
      <w:drawing>
        <wp:anchor distT="0" distB="0" distL="114300" distR="114300" simplePos="0" relativeHeight="251657216" behindDoc="0" locked="0" layoutInCell="0" allowOverlap="1" wp14:anchorId="4FC57B94" wp14:editId="6622C105">
          <wp:simplePos x="0" y="0"/>
          <wp:positionH relativeFrom="column">
            <wp:align>left</wp:align>
          </wp:positionH>
          <wp:positionV relativeFrom="paragraph">
            <wp:posOffset>53340</wp:posOffset>
          </wp:positionV>
          <wp:extent cx="457200" cy="521335"/>
          <wp:effectExtent l="0" t="0" r="0" b="0"/>
          <wp:wrapNone/>
          <wp:docPr id="8" name="Immagine 8" descr="emblema_at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emblema_at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0" allowOverlap="1" wp14:anchorId="5E53B801" wp14:editId="4CC6DA60">
          <wp:simplePos x="0" y="0"/>
          <wp:positionH relativeFrom="column">
            <wp:align>right</wp:align>
          </wp:positionH>
          <wp:positionV relativeFrom="paragraph">
            <wp:posOffset>53340</wp:posOffset>
          </wp:positionV>
          <wp:extent cx="522605" cy="522605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2605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32"/>
      </w:rPr>
      <w:t>“FABIO BESTA”</w:t>
    </w:r>
  </w:p>
  <w:p w14:paraId="0788D760" w14:textId="77777777" w:rsidR="00DD1414" w:rsidRDefault="00D61F06">
    <w:pPr>
      <w:pStyle w:val="Titolo"/>
      <w:tabs>
        <w:tab w:val="left" w:pos="234"/>
        <w:tab w:val="center" w:pos="4819"/>
      </w:tabs>
    </w:pPr>
    <w:r>
      <w:t>Ragionieri - Periti Az. Erica e Tradizionali - Liceo per le Scienze Sociali</w:t>
    </w:r>
  </w:p>
  <w:p w14:paraId="27BB321A" w14:textId="77777777" w:rsidR="00DD1414" w:rsidRDefault="00D61F06">
    <w:pPr>
      <w:jc w:val="center"/>
    </w:pPr>
    <w:r>
      <w:t>Via Don G. Calabria, 16 - 20132 Milano - Tel. 022563073/4 - Fax 022592132</w:t>
    </w:r>
  </w:p>
  <w:p w14:paraId="537DDA13" w14:textId="77777777" w:rsidR="00DD1414" w:rsidRDefault="00D61F06">
    <w:pPr>
      <w:jc w:val="center"/>
    </w:pPr>
    <w:r>
      <w:t xml:space="preserve">e-mail: </w:t>
    </w:r>
    <w:hyperlink r:id="rId3" w:history="1">
      <w:r>
        <w:rPr>
          <w:rStyle w:val="Collegamentoipertestuale"/>
        </w:rPr>
        <w:t>fbesta@fbesta.it</w:t>
      </w:r>
    </w:hyperlink>
    <w:r>
      <w:t xml:space="preserve"> - presidenza: </w:t>
    </w:r>
    <w:hyperlink r:id="rId4" w:history="1">
      <w:r>
        <w:rPr>
          <w:rStyle w:val="Collegamentoipertestuale"/>
        </w:rPr>
        <w:t>sinnone@libero.it</w:t>
      </w:r>
    </w:hyperlink>
    <w:r>
      <w:t xml:space="preserve"> - web: </w:t>
    </w:r>
    <w:hyperlink r:id="rId5" w:history="1">
      <w:r>
        <w:rPr>
          <w:rStyle w:val="Collegamentoipertestuale"/>
        </w:rPr>
        <w:t>http://www.fbesta.it</w:t>
      </w:r>
    </w:hyperlink>
  </w:p>
  <w:p w14:paraId="1E23E172" w14:textId="77777777" w:rsidR="00DD1414" w:rsidRDefault="00D61F06">
    <w:pPr>
      <w:jc w:val="center"/>
    </w:pPr>
    <w:r>
      <w:t>Certificato di Qualità N° 501002806  UNI EN ISO 9001:2000</w:t>
    </w:r>
  </w:p>
  <w:p w14:paraId="618CA462" w14:textId="77777777" w:rsidR="00DD1414" w:rsidRDefault="00933D41">
    <w:pPr>
      <w:pStyle w:val="Intestazione"/>
      <w:tabs>
        <w:tab w:val="clear" w:pos="4819"/>
        <w:tab w:val="clear" w:pos="9638"/>
        <w:tab w:val="left" w:pos="7899"/>
      </w:tabs>
      <w:jc w:val="center"/>
    </w:pPr>
    <w:r>
      <w:rPr>
        <w:noProof/>
      </w:rPr>
      <w:pict w14:anchorId="03B470D1">
        <v:rect id="_x0000_i1025" alt="" style="width:.5pt;height:.05pt;mso-width-percent:0;mso-height-percent:0;mso-width-percent:0;mso-height-percent:0" o:hrpct="1" o:hralign="center" o:hrstd="t" o:hr="t" fillcolor="gray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4"/>
  <w:proofState w:spelling="clean" w:grammar="clean"/>
  <w:attachedTemplate r:id="rId1"/>
  <w:defaultTabStop w:val="708"/>
  <w:hyphenationZone w:val="283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F26"/>
    <w:rsid w:val="000255EE"/>
    <w:rsid w:val="0007523B"/>
    <w:rsid w:val="00080F07"/>
    <w:rsid w:val="0017576B"/>
    <w:rsid w:val="001B7B93"/>
    <w:rsid w:val="00247EA0"/>
    <w:rsid w:val="00285625"/>
    <w:rsid w:val="003064DD"/>
    <w:rsid w:val="00394549"/>
    <w:rsid w:val="003D2F2D"/>
    <w:rsid w:val="00496D42"/>
    <w:rsid w:val="00500F84"/>
    <w:rsid w:val="005070CE"/>
    <w:rsid w:val="005C2C7F"/>
    <w:rsid w:val="00635A31"/>
    <w:rsid w:val="006615CA"/>
    <w:rsid w:val="008A626F"/>
    <w:rsid w:val="00933D41"/>
    <w:rsid w:val="009C7A16"/>
    <w:rsid w:val="009D60F5"/>
    <w:rsid w:val="00A03A07"/>
    <w:rsid w:val="00A71B37"/>
    <w:rsid w:val="00A876D5"/>
    <w:rsid w:val="00AA2F26"/>
    <w:rsid w:val="00AB0810"/>
    <w:rsid w:val="00AC33EB"/>
    <w:rsid w:val="00B324C6"/>
    <w:rsid w:val="00B9710E"/>
    <w:rsid w:val="00C773D1"/>
    <w:rsid w:val="00C91554"/>
    <w:rsid w:val="00CE3C3F"/>
    <w:rsid w:val="00D55A29"/>
    <w:rsid w:val="00D61F06"/>
    <w:rsid w:val="00DD1414"/>
    <w:rsid w:val="00E0394F"/>
    <w:rsid w:val="00E12DDB"/>
    <w:rsid w:val="00EC5398"/>
    <w:rsid w:val="00ED5E9B"/>
    <w:rsid w:val="0ACD25B7"/>
    <w:rsid w:val="0F4349F3"/>
    <w:rsid w:val="185C7476"/>
    <w:rsid w:val="2A142F3B"/>
    <w:rsid w:val="4154651F"/>
    <w:rsid w:val="41F46D9D"/>
    <w:rsid w:val="665B5F0C"/>
    <w:rsid w:val="7BA22454"/>
    <w:rsid w:val="7FF4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06022DB"/>
  <w15:docId w15:val="{06B1D649-14A0-8343-8531-86DF02B3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4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Courier New" w:hAnsi="Courier New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Cs w:val="2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qFormat/>
    <w:rPr>
      <w:rFonts w:ascii="Segoe UI" w:hAnsi="Segoe UI" w:cs="Segoe UI"/>
      <w:sz w:val="18"/>
      <w:szCs w:val="18"/>
    </w:rPr>
  </w:style>
  <w:style w:type="paragraph" w:styleId="Corpodeltesto2">
    <w:name w:val="Body Text 2"/>
    <w:basedOn w:val="Normale"/>
    <w:semiHidden/>
    <w:qFormat/>
    <w:rPr>
      <w:b/>
      <w:szCs w:val="20"/>
      <w:u w:val="single"/>
    </w:rPr>
  </w:style>
  <w:style w:type="paragraph" w:styleId="Corpodeltesto3">
    <w:name w:val="Body Text 3"/>
    <w:basedOn w:val="Normale"/>
    <w:semiHidden/>
    <w:qFormat/>
    <w:pPr>
      <w:jc w:val="both"/>
    </w:pPr>
    <w:rPr>
      <w:szCs w:val="20"/>
    </w:rPr>
  </w:style>
  <w:style w:type="paragraph" w:styleId="Rientrocorpodeltesto">
    <w:name w:val="Body Text Indent"/>
    <w:basedOn w:val="Normale"/>
    <w:semiHidden/>
    <w:qFormat/>
    <w:pPr>
      <w:ind w:firstLine="708"/>
      <w:jc w:val="both"/>
    </w:pPr>
  </w:style>
  <w:style w:type="paragraph" w:styleId="Pidipagina">
    <w:name w:val="footer"/>
    <w:basedOn w:val="Normale"/>
    <w:semiHidden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qFormat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qFormat/>
    <w:pPr>
      <w:jc w:val="center"/>
    </w:pPr>
    <w:rPr>
      <w:b/>
      <w:bCs/>
    </w:rPr>
  </w:style>
  <w:style w:type="paragraph" w:styleId="Titolo">
    <w:name w:val="Title"/>
    <w:basedOn w:val="Normale"/>
    <w:link w:val="TitoloCarattere"/>
    <w:qFormat/>
    <w:pPr>
      <w:jc w:val="center"/>
    </w:pPr>
    <w:rPr>
      <w:b/>
      <w:szCs w:val="20"/>
    </w:rPr>
  </w:style>
  <w:style w:type="character" w:styleId="Collegamentovisitato">
    <w:name w:val="FollowedHyperlink"/>
    <w:semiHidden/>
    <w:qFormat/>
    <w:rPr>
      <w:color w:val="800080"/>
      <w:u w:val="single"/>
    </w:rPr>
  </w:style>
  <w:style w:type="character" w:styleId="Collegamentoipertestuale">
    <w:name w:val="Hyperlink"/>
    <w:qFormat/>
    <w:rPr>
      <w:color w:val="0000FF"/>
      <w:u w:val="single"/>
    </w:rPr>
  </w:style>
  <w:style w:type="character" w:styleId="Numeropagina">
    <w:name w:val="page number"/>
    <w:basedOn w:val="Carpredefinitoparagrafo"/>
    <w:semiHidden/>
    <w:qFormat/>
  </w:style>
  <w:style w:type="paragraph" w:customStyle="1" w:styleId="TxBrc1">
    <w:name w:val="TxBr_c1"/>
    <w:basedOn w:val="Normale"/>
    <w:qFormat/>
    <w:pPr>
      <w:widowControl w:val="0"/>
      <w:spacing w:line="240" w:lineRule="atLeast"/>
      <w:jc w:val="center"/>
    </w:pPr>
    <w:rPr>
      <w:snapToGrid w:val="0"/>
      <w:szCs w:val="20"/>
    </w:rPr>
  </w:style>
  <w:style w:type="paragraph" w:customStyle="1" w:styleId="Corpodeltesto">
    <w:name w:val="Corpo del testo"/>
    <w:basedOn w:val="Normale"/>
    <w:semiHidden/>
    <w:qFormat/>
    <w:pPr>
      <w:jc w:val="both"/>
    </w:pPr>
    <w:rPr>
      <w:b/>
    </w:rPr>
  </w:style>
  <w:style w:type="character" w:customStyle="1" w:styleId="TitoloCarattere">
    <w:name w:val="Titolo Carattere"/>
    <w:link w:val="Titolo"/>
    <w:qFormat/>
    <w:rPr>
      <w:b/>
      <w:sz w:val="24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besta@fbesta.it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jpeg"/><Relationship Id="rId5" Type="http://schemas.openxmlformats.org/officeDocument/2006/relationships/hyperlink" Target="http://www.fbesta.it" TargetMode="External"/><Relationship Id="rId4" Type="http://schemas.openxmlformats.org/officeDocument/2006/relationships/hyperlink" Target="mailto:sinnone@libero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Carta%20Intesta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C:\WINDOWS\Desktop\Carta Intestata.dot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I.I.S.S. Fabio Besta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I.I.S.S. Fabio Besta</dc:creator>
  <cp:lastModifiedBy>Microsoft Office User</cp:lastModifiedBy>
  <cp:revision>8</cp:revision>
  <cp:lastPrinted>2016-10-19T12:47:00Z</cp:lastPrinted>
  <dcterms:created xsi:type="dcterms:W3CDTF">2017-03-21T09:25:00Z</dcterms:created>
  <dcterms:modified xsi:type="dcterms:W3CDTF">2022-11-18T13:01:00Z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